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____________学院本科教育教学审核评估评建工作计划表</w:t>
      </w:r>
    </w:p>
    <w:tbl>
      <w:tblPr>
        <w:tblStyle w:val="11"/>
        <w:tblW w:w="1496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0"/>
        <w:gridCol w:w="2352"/>
        <w:gridCol w:w="1950"/>
        <w:gridCol w:w="4365"/>
        <w:gridCol w:w="2550"/>
        <w:gridCol w:w="25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时间节点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工作内容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责任人（含联系方式）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例：自评报告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4月1日前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完成初稿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4月15日前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讨论、修改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4月19日前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定稿，并经学院审核通过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备注：任务可包括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6" w:lineRule="atLeast"/>
        <w:ind w:left="0" w:right="0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1.审核评估指标内涵学习；2.自评报告撰写及支撑材料目录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准备；3.各类教学材料检查（教学大纲、试卷、毕业论文、实习材料等）；4.上课磨课；5.基层教研室建设；6.教学条件保障（例如：添置高速扫描仪等）；7.学院教育教学特色凝练及评估工作宣传；8.学院动员会或各类布置会议；9.各类制度建设</w:t>
      </w:r>
    </w:p>
    <w:p>
      <w:pPr>
        <w:ind w:firstLine="640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 w:ascii="仿宋" w:hAnsi="仿宋" w:eastAsia="仿宋"/>
          <w:b/>
          <w:bCs/>
          <w:color w:val="FF0000"/>
          <w:spacing w:val="30"/>
          <w:szCs w:val="32"/>
          <w:u w:val="thick"/>
        </w:rPr>
      </w:pPr>
    </w:p>
    <w:sectPr>
      <w:footerReference r:id="rId3" w:type="default"/>
      <w:footerReference r:id="rId4" w:type="even"/>
      <w:pgSz w:w="16838" w:h="11905" w:orient="landscape"/>
      <w:pgMar w:top="1803" w:right="1440" w:bottom="1803" w:left="1440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outside" w:y="1"/>
      <w:rPr>
        <w:rStyle w:val="13"/>
        <w:rFonts w:hint="eastAsia"/>
        <w:sz w:val="28"/>
      </w:rPr>
    </w:pPr>
    <w:r>
      <w:rPr>
        <w:rStyle w:val="13"/>
        <w:rFonts w:hint="eastAsia"/>
        <w:sz w:val="28"/>
      </w:rPr>
      <w:t>—</w:t>
    </w:r>
    <w:r>
      <w:rPr>
        <w:rStyle w:val="13"/>
        <w:sz w:val="28"/>
      </w:rPr>
      <w:fldChar w:fldCharType="begin"/>
    </w:r>
    <w:r>
      <w:rPr>
        <w:rStyle w:val="13"/>
        <w:sz w:val="28"/>
      </w:rPr>
      <w:instrText xml:space="preserve">PAGE  </w:instrText>
    </w:r>
    <w:r>
      <w:rPr>
        <w:rStyle w:val="13"/>
        <w:sz w:val="28"/>
      </w:rPr>
      <w:fldChar w:fldCharType="separate"/>
    </w:r>
    <w:r>
      <w:rPr>
        <w:rStyle w:val="13"/>
        <w:sz w:val="28"/>
      </w:rPr>
      <w:t>10</w:t>
    </w:r>
    <w:r>
      <w:rPr>
        <w:rStyle w:val="13"/>
        <w:sz w:val="28"/>
      </w:rPr>
      <w:fldChar w:fldCharType="end"/>
    </w:r>
    <w:r>
      <w:rPr>
        <w:rStyle w:val="13"/>
        <w:rFonts w:hint="eastAsia"/>
        <w:sz w:val="28"/>
      </w:rPr>
      <w:t>—</w:t>
    </w:r>
  </w:p>
  <w:p>
    <w:pPr>
      <w:pStyle w:val="9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outside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end"/>
    </w:r>
  </w:p>
  <w:p>
    <w:pPr>
      <w:pStyle w:val="9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readOnly" w:enforcement="0"/>
  <w:defaultTabStop w:val="425"/>
  <w:hyphenationZone w:val="360"/>
  <w:drawingGridHorizontalSpacing w:val="320"/>
  <w:drawingGridVerticalSpacing w:val="218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5MmY3NTA0MmM5ZDlkZjg4OTZmNTA5NDEwZDYwZWEifQ=="/>
    <w:docVar w:name="DocumentID" w:val="{2A051EDC-32E6-4732-8F40-608C7282342E}"/>
    <w:docVar w:name="DocumentName" w:val="temp4592014"/>
    <w:docVar w:name="KSO_WPS_MARK_KEY" w:val="f58ffdb0-8d23-44c0-99c4-d1d1e3c5a732"/>
  </w:docVars>
  <w:rsids>
    <w:rsidRoot w:val="003A7A9D"/>
    <w:rsid w:val="00011AF0"/>
    <w:rsid w:val="000302F0"/>
    <w:rsid w:val="00036160"/>
    <w:rsid w:val="0005706A"/>
    <w:rsid w:val="00072E21"/>
    <w:rsid w:val="000B5ED2"/>
    <w:rsid w:val="000F3560"/>
    <w:rsid w:val="000F59BF"/>
    <w:rsid w:val="00103E79"/>
    <w:rsid w:val="001643A3"/>
    <w:rsid w:val="00193614"/>
    <w:rsid w:val="001A04B2"/>
    <w:rsid w:val="001A3F9E"/>
    <w:rsid w:val="001B12B1"/>
    <w:rsid w:val="001D7739"/>
    <w:rsid w:val="00224EAB"/>
    <w:rsid w:val="00245974"/>
    <w:rsid w:val="00261282"/>
    <w:rsid w:val="0026318D"/>
    <w:rsid w:val="00266BCC"/>
    <w:rsid w:val="00284812"/>
    <w:rsid w:val="002A41FD"/>
    <w:rsid w:val="002B0612"/>
    <w:rsid w:val="002B7E8F"/>
    <w:rsid w:val="0030007E"/>
    <w:rsid w:val="0031320C"/>
    <w:rsid w:val="00331FA6"/>
    <w:rsid w:val="00351499"/>
    <w:rsid w:val="00393167"/>
    <w:rsid w:val="00397534"/>
    <w:rsid w:val="00397827"/>
    <w:rsid w:val="003A08FD"/>
    <w:rsid w:val="003A4E64"/>
    <w:rsid w:val="003A7A9D"/>
    <w:rsid w:val="003C529C"/>
    <w:rsid w:val="003C5326"/>
    <w:rsid w:val="003F2112"/>
    <w:rsid w:val="0044728E"/>
    <w:rsid w:val="00484237"/>
    <w:rsid w:val="00484CC3"/>
    <w:rsid w:val="004A5238"/>
    <w:rsid w:val="004B55D0"/>
    <w:rsid w:val="004C075E"/>
    <w:rsid w:val="004F2BC2"/>
    <w:rsid w:val="005028A6"/>
    <w:rsid w:val="00515477"/>
    <w:rsid w:val="005436ED"/>
    <w:rsid w:val="005441F9"/>
    <w:rsid w:val="00556B64"/>
    <w:rsid w:val="00564209"/>
    <w:rsid w:val="00565345"/>
    <w:rsid w:val="005662CA"/>
    <w:rsid w:val="0057189F"/>
    <w:rsid w:val="005B34C3"/>
    <w:rsid w:val="005C528A"/>
    <w:rsid w:val="0060708C"/>
    <w:rsid w:val="0066189B"/>
    <w:rsid w:val="006722EC"/>
    <w:rsid w:val="00682806"/>
    <w:rsid w:val="00683639"/>
    <w:rsid w:val="0068606C"/>
    <w:rsid w:val="006A5D1F"/>
    <w:rsid w:val="006C2A89"/>
    <w:rsid w:val="006D3466"/>
    <w:rsid w:val="006D6E3C"/>
    <w:rsid w:val="006E7513"/>
    <w:rsid w:val="006F0967"/>
    <w:rsid w:val="00720DB9"/>
    <w:rsid w:val="00731677"/>
    <w:rsid w:val="007404F7"/>
    <w:rsid w:val="00741DE1"/>
    <w:rsid w:val="00791E99"/>
    <w:rsid w:val="007D73FB"/>
    <w:rsid w:val="00803E71"/>
    <w:rsid w:val="00806217"/>
    <w:rsid w:val="00845020"/>
    <w:rsid w:val="0089460B"/>
    <w:rsid w:val="00897FFA"/>
    <w:rsid w:val="008D3544"/>
    <w:rsid w:val="008D7CEF"/>
    <w:rsid w:val="009108DC"/>
    <w:rsid w:val="00915CA5"/>
    <w:rsid w:val="00942090"/>
    <w:rsid w:val="00950887"/>
    <w:rsid w:val="00981382"/>
    <w:rsid w:val="009A765E"/>
    <w:rsid w:val="009E33BC"/>
    <w:rsid w:val="009F0880"/>
    <w:rsid w:val="00A079B3"/>
    <w:rsid w:val="00A91994"/>
    <w:rsid w:val="00A948F8"/>
    <w:rsid w:val="00AA70A6"/>
    <w:rsid w:val="00AB02EB"/>
    <w:rsid w:val="00B2048F"/>
    <w:rsid w:val="00B21D97"/>
    <w:rsid w:val="00B430AB"/>
    <w:rsid w:val="00B71304"/>
    <w:rsid w:val="00B94311"/>
    <w:rsid w:val="00BA134F"/>
    <w:rsid w:val="00BE044F"/>
    <w:rsid w:val="00BF17BD"/>
    <w:rsid w:val="00BF57E0"/>
    <w:rsid w:val="00C26CB6"/>
    <w:rsid w:val="00C70ABF"/>
    <w:rsid w:val="00C7237E"/>
    <w:rsid w:val="00C84E66"/>
    <w:rsid w:val="00C859F2"/>
    <w:rsid w:val="00CA3BC2"/>
    <w:rsid w:val="00CA56B7"/>
    <w:rsid w:val="00CB65A4"/>
    <w:rsid w:val="00CD1A81"/>
    <w:rsid w:val="00D37703"/>
    <w:rsid w:val="00D5011D"/>
    <w:rsid w:val="00D502B5"/>
    <w:rsid w:val="00D50804"/>
    <w:rsid w:val="00D66D34"/>
    <w:rsid w:val="00D75609"/>
    <w:rsid w:val="00DB05C2"/>
    <w:rsid w:val="00DB6B16"/>
    <w:rsid w:val="00DE3D73"/>
    <w:rsid w:val="00DF47EF"/>
    <w:rsid w:val="00E01133"/>
    <w:rsid w:val="00E06D62"/>
    <w:rsid w:val="00E16DFD"/>
    <w:rsid w:val="00E30F64"/>
    <w:rsid w:val="00E35F08"/>
    <w:rsid w:val="00E41E6B"/>
    <w:rsid w:val="00E50185"/>
    <w:rsid w:val="00E661BE"/>
    <w:rsid w:val="00E83C11"/>
    <w:rsid w:val="00E93048"/>
    <w:rsid w:val="00E977C2"/>
    <w:rsid w:val="00EB1713"/>
    <w:rsid w:val="00EC6982"/>
    <w:rsid w:val="00EE3F33"/>
    <w:rsid w:val="00EF7678"/>
    <w:rsid w:val="00F169DA"/>
    <w:rsid w:val="00F316A9"/>
    <w:rsid w:val="00F51351"/>
    <w:rsid w:val="00F558F0"/>
    <w:rsid w:val="00F712E0"/>
    <w:rsid w:val="00FC4003"/>
    <w:rsid w:val="00FC6BE6"/>
    <w:rsid w:val="00FD4C99"/>
    <w:rsid w:val="00FE17F4"/>
    <w:rsid w:val="00FE1A9B"/>
    <w:rsid w:val="05E27A84"/>
    <w:rsid w:val="09F925DA"/>
    <w:rsid w:val="1CE07EC2"/>
    <w:rsid w:val="41922806"/>
    <w:rsid w:val="44186DCF"/>
    <w:rsid w:val="59C926DF"/>
    <w:rsid w:val="62772471"/>
    <w:rsid w:val="765E1C49"/>
    <w:rsid w:val="7C9E4A8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/>
      <w:outlineLvl w:val="0"/>
    </w:pPr>
    <w:rPr>
      <w:rFonts w:eastAsia="黑体"/>
      <w:kern w:val="36"/>
      <w:sz w:val="36"/>
    </w:rPr>
  </w:style>
  <w:style w:type="paragraph" w:styleId="3">
    <w:name w:val="heading 2"/>
    <w:basedOn w:val="1"/>
    <w:next w:val="4"/>
    <w:qFormat/>
    <w:uiPriority w:val="0"/>
    <w:pPr>
      <w:adjustRightInd w:val="0"/>
      <w:spacing w:before="60" w:after="60"/>
      <w:outlineLvl w:val="1"/>
    </w:pPr>
    <w:rPr>
      <w:rFonts w:ascii="Arial" w:hAnsi="Arial" w:eastAsia="黑体"/>
    </w:rPr>
  </w:style>
  <w:style w:type="paragraph" w:styleId="5">
    <w:name w:val="heading 3"/>
    <w:basedOn w:val="1"/>
    <w:next w:val="4"/>
    <w:qFormat/>
    <w:uiPriority w:val="0"/>
    <w:pPr>
      <w:adjustRightInd w:val="0"/>
      <w:spacing w:before="60" w:after="60"/>
      <w:outlineLvl w:val="2"/>
    </w:pPr>
    <w:rPr>
      <w:b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Body Text"/>
    <w:basedOn w:val="1"/>
    <w:qFormat/>
    <w:uiPriority w:val="0"/>
    <w:pPr>
      <w:jc w:val="center"/>
    </w:pPr>
    <w:rPr>
      <w:rFonts w:ascii="方正舒体"/>
      <w:b/>
      <w:color w:val="FF0000"/>
      <w:spacing w:val="80"/>
      <w:sz w:val="96"/>
    </w:rPr>
  </w:style>
  <w:style w:type="paragraph" w:styleId="8">
    <w:name w:val="Balloon Text"/>
    <w:basedOn w:val="1"/>
    <w:link w:val="14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批注框文本 Char"/>
    <w:link w:val="8"/>
    <w:qFormat/>
    <w:uiPriority w:val="0"/>
    <w:rPr>
      <w:rFonts w:eastAsia="仿宋_GB2312"/>
      <w:kern w:val="2"/>
      <w:sz w:val="18"/>
      <w:szCs w:val="18"/>
    </w:rPr>
  </w:style>
  <w:style w:type="paragraph" w:styleId="15">
    <w:name w:val="List Paragraph"/>
    <w:basedOn w:val="1"/>
    <w:qFormat/>
    <w:uiPriority w:val="99"/>
    <w:pPr>
      <w:ind w:firstLine="420" w:firstLineChars="200"/>
    </w:pPr>
    <w:rPr>
      <w:rFonts w:ascii="Calibri" w:hAnsi="Calibri" w:eastAsia="宋体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dministrator.LIUXIU\&#26700;&#38754;\&#38498;&#21457;&#25991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院发文</Template>
  <Pages>1</Pages>
  <Words>220</Words>
  <Characters>242</Characters>
  <Lines>25</Lines>
  <Paragraphs>7</Paragraphs>
  <TotalTime>16</TotalTime>
  <ScaleCrop>false</ScaleCrop>
  <LinksUpToDate>false</LinksUpToDate>
  <CharactersWithSpaces>243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2023-03-02T02:55:00Z</dcterms:created>
  <dc:creator>郭大军</dc:creator>
  <cp:lastModifiedBy>罗泓</cp:lastModifiedBy>
  <cp:lastPrinted>2001-05-16T09:20:00Z</cp:lastPrinted>
  <dcterms:modified xsi:type="dcterms:W3CDTF">2024-01-22T08:02:38Z</dcterms:modified>
  <dc:title>                      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571692E134834D1B8F64A914667F692E_13</vt:lpwstr>
  </property>
</Properties>
</file>